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B9D219" w14:textId="77777777" w:rsidR="00D1084A" w:rsidRDefault="005C67F3">
      <w:pPr>
        <w:pStyle w:val="Title"/>
        <w:tabs>
          <w:tab w:val="center" w:pos="4320"/>
        </w:tabs>
      </w:pPr>
      <w:r>
        <w:t>Rise’n’Shine</w:t>
      </w:r>
    </w:p>
    <w:p w14:paraId="2DBDBD75" w14:textId="77777777" w:rsidR="00D1084A" w:rsidRPr="005C67F3" w:rsidRDefault="005C67F3">
      <w:pPr>
        <w:pStyle w:val="Subtitle"/>
        <w:rPr>
          <w:sz w:val="40"/>
          <w:szCs w:val="13"/>
        </w:rPr>
      </w:pPr>
      <w:r w:rsidRPr="005C67F3">
        <w:rPr>
          <w:sz w:val="40"/>
          <w:szCs w:val="13"/>
        </w:rPr>
        <w:t>PEace, love and Unity in diversity</w:t>
      </w:r>
    </w:p>
    <w:p w14:paraId="631A0A12" w14:textId="77777777" w:rsidR="00D1084A" w:rsidRDefault="00D1084A">
      <w:pPr>
        <w:pStyle w:val="Date"/>
      </w:pPr>
    </w:p>
    <w:p w14:paraId="790139D7" w14:textId="77777777" w:rsidR="00D1084A" w:rsidRDefault="005C67F3">
      <w:pPr>
        <w:pStyle w:val="Heading1"/>
      </w:pPr>
      <w:r>
        <w:t>Portfolio</w:t>
      </w:r>
    </w:p>
    <w:p w14:paraId="3F14DD20" w14:textId="77777777" w:rsidR="00D1084A" w:rsidRDefault="005C67F3">
      <w:pPr>
        <w:pStyle w:val="Heading2"/>
      </w:pPr>
      <w:r>
        <w:t>The beginning</w:t>
      </w:r>
    </w:p>
    <w:p w14:paraId="1E73DD62" w14:textId="77777777" w:rsidR="00D1084A" w:rsidRDefault="005C67F3" w:rsidP="005C67F3">
      <w:pPr>
        <w:jc w:val="both"/>
      </w:pPr>
      <w:r w:rsidRPr="009628ED">
        <w:t xml:space="preserve">Inspired by meeting the two musicians from Uganda, Phillip and CG, at </w:t>
      </w:r>
      <w:proofErr w:type="spellStart"/>
      <w:r w:rsidRPr="009628ED">
        <w:t>Sauti</w:t>
      </w:r>
      <w:proofErr w:type="spellEnd"/>
      <w:r w:rsidRPr="009628ED">
        <w:t xml:space="preserve"> za </w:t>
      </w:r>
      <w:proofErr w:type="spellStart"/>
      <w:r w:rsidRPr="009628ED">
        <w:t>Busara</w:t>
      </w:r>
      <w:proofErr w:type="spellEnd"/>
      <w:r w:rsidRPr="009628ED">
        <w:t xml:space="preserve"> Festival, </w:t>
      </w:r>
      <w:r>
        <w:t xml:space="preserve">in Feb. 2019 </w:t>
      </w:r>
      <w:r w:rsidRPr="009628ED">
        <w:t xml:space="preserve">Bahati created a band that combines many years of musical experience and the love for </w:t>
      </w:r>
      <w:r w:rsidRPr="00716A91">
        <w:t>live</w:t>
      </w:r>
      <w:r w:rsidRPr="009628ED">
        <w:t xml:space="preserve"> music.</w:t>
      </w:r>
    </w:p>
    <w:p w14:paraId="5E00BA63" w14:textId="77777777" w:rsidR="00D1084A" w:rsidRDefault="005C67F3">
      <w:r>
        <w:rPr>
          <w:noProof/>
          <w:lang w:eastAsia="zh-CN" w:bidi="he-IL"/>
        </w:rPr>
        <w:drawing>
          <wp:inline distT="0" distB="0" distL="0" distR="0" wp14:anchorId="6B0E31D9" wp14:editId="1A9B4260">
            <wp:extent cx="5216678" cy="2169011"/>
            <wp:effectExtent l="0" t="0" r="317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077.JPG"/>
                    <pic:cNvPicPr/>
                  </pic:nvPicPr>
                  <pic:blipFill rotWithShape="1">
                    <a:blip r:embed="rId6"/>
                    <a:srcRect l="4140" t="13650" r="12776" b="34530"/>
                    <a:stretch/>
                  </pic:blipFill>
                  <pic:spPr bwMode="auto">
                    <a:xfrm>
                      <a:off x="0" y="0"/>
                      <a:ext cx="5265094" cy="2189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543C" w14:textId="77777777" w:rsidR="00EE2F4F" w:rsidRDefault="00EE2F4F" w:rsidP="00EE2F4F">
      <w:pPr>
        <w:pStyle w:val="Heading2"/>
      </w:pPr>
      <w:r>
        <w:t>About us</w:t>
      </w:r>
    </w:p>
    <w:p w14:paraId="30DB6DB2" w14:textId="612EB007" w:rsidR="00EE2F4F" w:rsidRDefault="005C67F3" w:rsidP="005233B3">
      <w:pPr>
        <w:jc w:val="both"/>
      </w:pPr>
      <w:r w:rsidRPr="009628ED">
        <w:t>Rise'n'Shine is a</w:t>
      </w:r>
      <w:r w:rsidR="00023902">
        <w:t xml:space="preserve"> </w:t>
      </w:r>
      <w:r>
        <w:t>reggae</w:t>
      </w:r>
      <w:r w:rsidR="00023902">
        <w:t xml:space="preserve"> and afro-beats</w:t>
      </w:r>
      <w:r>
        <w:t xml:space="preserve"> band</w:t>
      </w:r>
      <w:r w:rsidRPr="009628ED">
        <w:t xml:space="preserve"> with members originating </w:t>
      </w:r>
      <w:r w:rsidRPr="00716A91">
        <w:t>in</w:t>
      </w:r>
      <w:r w:rsidRPr="009628ED">
        <w:t xml:space="preserve"> Tanzania, Germany and Uganda. All musicians have worked already in different genres of music from African </w:t>
      </w:r>
      <w:r w:rsidRPr="00716A91">
        <w:t>F</w:t>
      </w:r>
      <w:r w:rsidRPr="009628ED">
        <w:t xml:space="preserve">usion, </w:t>
      </w:r>
      <w:r w:rsidRPr="00716A91">
        <w:t>G</w:t>
      </w:r>
      <w:r w:rsidRPr="009628ED">
        <w:t xml:space="preserve">ospel, </w:t>
      </w:r>
      <w:r w:rsidRPr="00716A91">
        <w:t>R</w:t>
      </w:r>
      <w:r w:rsidRPr="009628ED">
        <w:t xml:space="preserve">eggae and </w:t>
      </w:r>
      <w:r w:rsidRPr="00716A91">
        <w:t>J</w:t>
      </w:r>
      <w:r w:rsidRPr="009628ED">
        <w:t>azz.</w:t>
      </w:r>
      <w:r w:rsidR="00EE2F4F">
        <w:t xml:space="preserve"> </w:t>
      </w:r>
      <w:r w:rsidR="005233B3">
        <w:t>On stage we</w:t>
      </w:r>
      <w:r w:rsidR="00EE2F4F">
        <w:t xml:space="preserve"> play </w:t>
      </w:r>
      <w:r w:rsidR="005233B3">
        <w:t xml:space="preserve">afro-reggae music and afro-beats and mix our own songs with </w:t>
      </w:r>
      <w:r w:rsidR="00DD089B">
        <w:t>well-known</w:t>
      </w:r>
      <w:r w:rsidR="005233B3">
        <w:t xml:space="preserve"> covers. </w:t>
      </w:r>
    </w:p>
    <w:p w14:paraId="703DDECC" w14:textId="77777777" w:rsidR="00EE2F4F" w:rsidRDefault="00EE2F4F" w:rsidP="005C67F3"/>
    <w:p w14:paraId="10993372" w14:textId="77777777" w:rsidR="00EE2F4F" w:rsidRPr="00EE2F4F" w:rsidRDefault="00EE2F4F" w:rsidP="00EE2F4F">
      <w:pPr>
        <w:spacing w:after="0" w:line="240" w:lineRule="auto"/>
        <w:rPr>
          <w:rFonts w:ascii="Times New Roman" w:eastAsia="Times New Roman" w:hAnsi="Times New Roman" w:cs="Times New Roman"/>
          <w:color w:val="auto"/>
          <w:sz w:val="24"/>
          <w:szCs w:val="24"/>
          <w:lang w:val="en-TZ" w:eastAsia="en-GB"/>
        </w:rPr>
      </w:pPr>
      <w:r w:rsidRPr="00EE2F4F">
        <w:rPr>
          <w:rFonts w:ascii="Times New Roman" w:eastAsia="Times New Roman" w:hAnsi="Times New Roman" w:cs="Times New Roman"/>
          <w:color w:val="auto"/>
          <w:sz w:val="24"/>
          <w:szCs w:val="24"/>
          <w:lang w:val="en-TZ" w:eastAsia="en-GB"/>
        </w:rPr>
        <w:lastRenderedPageBreak/>
        <w:fldChar w:fldCharType="begin"/>
      </w:r>
      <w:r w:rsidRPr="00EE2F4F">
        <w:rPr>
          <w:rFonts w:ascii="Times New Roman" w:eastAsia="Times New Roman" w:hAnsi="Times New Roman" w:cs="Times New Roman"/>
          <w:color w:val="auto"/>
          <w:sz w:val="24"/>
          <w:szCs w:val="24"/>
          <w:lang w:val="en-TZ" w:eastAsia="en-GB"/>
        </w:rPr>
        <w:instrText xml:space="preserve"> INCLUDEPICTURE "/var/folders/lz/hxqts_l517q85z7zd1ytvc040000gn/T/com.microsoft.Word/WebArchiveCopyPasteTempFiles/preview0.pdf" \* MERGEFORMATINET </w:instrText>
      </w:r>
      <w:r w:rsidRPr="00EE2F4F">
        <w:rPr>
          <w:rFonts w:ascii="Times New Roman" w:eastAsia="Times New Roman" w:hAnsi="Times New Roman" w:cs="Times New Roman"/>
          <w:color w:val="auto"/>
          <w:sz w:val="24"/>
          <w:szCs w:val="24"/>
          <w:lang w:val="en-TZ" w:eastAsia="en-GB"/>
        </w:rPr>
        <w:fldChar w:fldCharType="separate"/>
      </w:r>
      <w:r w:rsidRPr="00EE2F4F"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val="en-TZ" w:eastAsia="en-GB"/>
        </w:rPr>
        <w:drawing>
          <wp:inline distT="0" distB="0" distL="0" distR="0" wp14:anchorId="514E301F" wp14:editId="3F98E789">
            <wp:extent cx="6468894" cy="9154007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232" cy="915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2F4F">
        <w:rPr>
          <w:rFonts w:ascii="Times New Roman" w:eastAsia="Times New Roman" w:hAnsi="Times New Roman" w:cs="Times New Roman"/>
          <w:color w:val="auto"/>
          <w:sz w:val="24"/>
          <w:szCs w:val="24"/>
          <w:lang w:val="en-TZ" w:eastAsia="en-GB"/>
        </w:rPr>
        <w:fldChar w:fldCharType="end"/>
      </w:r>
    </w:p>
    <w:p w14:paraId="60576637" w14:textId="77777777" w:rsidR="00EE2F4F" w:rsidRDefault="00EE2F4F" w:rsidP="00EE2F4F">
      <w:pPr>
        <w:pStyle w:val="Heading2"/>
      </w:pPr>
      <w:r>
        <w:lastRenderedPageBreak/>
        <w:t>Our music</w:t>
      </w:r>
    </w:p>
    <w:p w14:paraId="3575715E" w14:textId="14E43F47" w:rsidR="00BD388F" w:rsidRDefault="005233B3" w:rsidP="005233B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76" w:lineRule="auto"/>
        <w:jc w:val="both"/>
      </w:pPr>
      <w:r w:rsidRPr="005233B3">
        <w:t xml:space="preserve">Our first album reliesed in June 2020 </w:t>
      </w:r>
      <w:r>
        <w:t xml:space="preserve">and </w:t>
      </w:r>
      <w:r w:rsidRPr="005233B3">
        <w:t xml:space="preserve">is a “Thank you” </w:t>
      </w:r>
      <w:r>
        <w:t>to</w:t>
      </w:r>
      <w:r w:rsidRPr="005233B3">
        <w:t xml:space="preserve"> the African </w:t>
      </w:r>
      <w:r w:rsidR="00023902">
        <w:t>c</w:t>
      </w:r>
      <w:r w:rsidRPr="005233B3">
        <w:t xml:space="preserve">ontinent and the people living there. </w:t>
      </w:r>
    </w:p>
    <w:p w14:paraId="6DB9CE55" w14:textId="5422FB83" w:rsidR="00BD388F" w:rsidRDefault="00BD388F" w:rsidP="005233B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76" w:lineRule="auto"/>
        <w:jc w:val="both"/>
      </w:pPr>
      <w:r>
        <w:t>The album contains of reggae and afro</w:t>
      </w:r>
      <w:r w:rsidR="00023902">
        <w:t>-</w:t>
      </w:r>
      <w:r>
        <w:t>beats songs and is the beginning of a great musical development of the band!</w:t>
      </w:r>
    </w:p>
    <w:p w14:paraId="13F948F7" w14:textId="758AED2D" w:rsidR="005C67F3" w:rsidRDefault="005233B3" w:rsidP="005233B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76" w:lineRule="auto"/>
        <w:jc w:val="both"/>
      </w:pPr>
      <w:r w:rsidRPr="005233B3">
        <w:t xml:space="preserve">The song “Mama Africa” describes the way the mamas have infuenced the development of women strenth in the band. However, the band has diverse critical messages: Own songs like ‚Rich Man’s </w:t>
      </w:r>
      <w:proofErr w:type="gramStart"/>
      <w:r w:rsidRPr="005233B3">
        <w:t>Lake‘</w:t>
      </w:r>
      <w:proofErr w:type="gramEnd"/>
      <w:r w:rsidRPr="005233B3">
        <w:t xml:space="preserve">, </w:t>
      </w:r>
      <w:r w:rsidR="00BD388F">
        <w:t>‘</w:t>
      </w:r>
      <w:r w:rsidRPr="005233B3">
        <w:t>War is a Business‘ and ‚Tupo Pamoja' talk about injustice, climate change, women rights and enviromental pollution and how to make it a better world for everyone on a personal and a social level.</w:t>
      </w:r>
      <w:r>
        <w:t xml:space="preserve"> </w:t>
      </w:r>
      <w:r w:rsidR="005C67F3">
        <w:t>With the song</w:t>
      </w:r>
      <w:r w:rsidR="005C67F3" w:rsidRPr="009628ED">
        <w:t xml:space="preserve"> 'War is a </w:t>
      </w:r>
      <w:proofErr w:type="gramStart"/>
      <w:r w:rsidR="005C67F3" w:rsidRPr="009628ED">
        <w:t>Business‘</w:t>
      </w:r>
      <w:r w:rsidR="005C67F3">
        <w:t xml:space="preserve"> the</w:t>
      </w:r>
      <w:proofErr w:type="gramEnd"/>
      <w:r w:rsidR="005C67F3" w:rsidRPr="009628ED">
        <w:t xml:space="preserve"> band won the first prize at an </w:t>
      </w:r>
      <w:r w:rsidR="005C67F3">
        <w:t>i</w:t>
      </w:r>
      <w:r w:rsidR="005C67F3" w:rsidRPr="009628ED">
        <w:t>nternational song contest.</w:t>
      </w:r>
      <w:r w:rsidR="005C67F3" w:rsidRPr="00716A91">
        <w:t xml:space="preserve"> </w:t>
      </w:r>
      <w:r w:rsidR="005C67F3">
        <w:t>The new single called “Times of Fear” and the video was developed in the time of the Corvid-19 Pandemic to give people hope and a positive guidance in times of fear.</w:t>
      </w:r>
    </w:p>
    <w:p w14:paraId="5D70DE4E" w14:textId="77777777" w:rsidR="005233B3" w:rsidRPr="009628ED" w:rsidRDefault="005233B3" w:rsidP="005233B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76" w:lineRule="auto"/>
        <w:jc w:val="both"/>
      </w:pPr>
    </w:p>
    <w:p w14:paraId="4E0D477A" w14:textId="5A94ECFC" w:rsidR="005C67F3" w:rsidRDefault="005C67F3" w:rsidP="005233B3">
      <w:pPr>
        <w:jc w:val="both"/>
      </w:pPr>
      <w:r>
        <w:t>Our new single “</w:t>
      </w:r>
      <w:proofErr w:type="spellStart"/>
      <w:r>
        <w:t>Usiogope</w:t>
      </w:r>
      <w:proofErr w:type="spellEnd"/>
      <w:r>
        <w:t xml:space="preserve">” recorded in September 2020 is a </w:t>
      </w:r>
      <w:r w:rsidR="00EE2F4F">
        <w:t>song about cancer. With this song the band shows its social responsibility to create awareness on cancer and the possibilities of treatment if it is diagnosed in an early stadium.</w:t>
      </w:r>
      <w:r w:rsidR="00DD089B">
        <w:t xml:space="preserve"> However, we plan the relies of the audio and video in cooperation with the cancer care center at the KCMC in November.</w:t>
      </w:r>
    </w:p>
    <w:p w14:paraId="1E54556B" w14:textId="3C44C081" w:rsidR="00084972" w:rsidRDefault="00084972" w:rsidP="005233B3">
      <w:pPr>
        <w:jc w:val="both"/>
      </w:pPr>
      <w:r>
        <w:t xml:space="preserve">For 2021 an upcoming collaboration with albino NGOs and activists is planned to do awareness raising about people with albinism. </w:t>
      </w:r>
    </w:p>
    <w:p w14:paraId="114A72A5" w14:textId="5721236D" w:rsidR="00084972" w:rsidRDefault="00084972" w:rsidP="005233B3">
      <w:pPr>
        <w:jc w:val="both"/>
      </w:pPr>
      <w:r>
        <w:t>In February 2021 Rise’n’Shine will work on the second album.</w:t>
      </w:r>
    </w:p>
    <w:p w14:paraId="688BA49D" w14:textId="2D58F9D8" w:rsidR="00BD388F" w:rsidRPr="00084972" w:rsidRDefault="00CE6DCC" w:rsidP="00DD089B">
      <w:pPr>
        <w:pStyle w:val="font7"/>
        <w:rPr>
          <w:rStyle w:val="wixguard"/>
          <w:rFonts w:asciiTheme="minorHAnsi" w:eastAsiaTheme="minorHAnsi" w:hAnsiTheme="minorHAnsi" w:cstheme="minorBidi"/>
          <w:color w:val="483E41" w:themeColor="text2"/>
          <w:sz w:val="28"/>
          <w:szCs w:val="28"/>
          <w:lang w:val="en-US" w:eastAsia="ja-JP"/>
        </w:rPr>
      </w:pPr>
      <w:r w:rsidRPr="00DD089B">
        <w:rPr>
          <w:rFonts w:asciiTheme="minorHAnsi" w:eastAsiaTheme="minorHAnsi" w:hAnsiTheme="minorHAnsi" w:cstheme="minorBidi"/>
          <w:color w:val="483E41" w:themeColor="text2"/>
          <w:sz w:val="28"/>
          <w:szCs w:val="28"/>
          <w:lang w:val="en-US" w:eastAsia="ja-JP"/>
        </w:rPr>
        <w:t>Yes - we are here and stand strong for a better world in which people live in peace, love and unity!</w:t>
      </w:r>
    </w:p>
    <w:p w14:paraId="22F78D77" w14:textId="0DFADCFC" w:rsidR="00BD388F" w:rsidRDefault="00BD388F" w:rsidP="00DD089B">
      <w:pPr>
        <w:pStyle w:val="font7"/>
        <w:rPr>
          <w:rStyle w:val="wixguard"/>
        </w:rPr>
      </w:pPr>
    </w:p>
    <w:p w14:paraId="6BFC5F59" w14:textId="77777777" w:rsidR="00BD388F" w:rsidRDefault="00BD388F" w:rsidP="00DD089B">
      <w:pPr>
        <w:pStyle w:val="font7"/>
      </w:pPr>
    </w:p>
    <w:p w14:paraId="6E7BF7CC" w14:textId="77777777" w:rsidR="005233B3" w:rsidRPr="005233B3" w:rsidRDefault="005233B3" w:rsidP="005233B3">
      <w:pPr>
        <w:pStyle w:val="Heading2"/>
      </w:pPr>
      <w:r>
        <w:lastRenderedPageBreak/>
        <w:t>Our history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1"/>
        <w:gridCol w:w="2679"/>
        <w:gridCol w:w="2779"/>
      </w:tblGrid>
      <w:tr w:rsidR="005233B3" w:rsidRPr="005233B3" w14:paraId="6EC3E2B7" w14:textId="77777777" w:rsidTr="005233B3">
        <w:tc>
          <w:tcPr>
            <w:tcW w:w="2781" w:type="dxa"/>
          </w:tcPr>
          <w:p w14:paraId="24DE3D34" w14:textId="77777777" w:rsidR="005233B3" w:rsidRPr="005233B3" w:rsidRDefault="005233B3" w:rsidP="005233B3">
            <w:pPr>
              <w:rPr>
                <w:b/>
                <w:sz w:val="24"/>
                <w:szCs w:val="24"/>
                <w:lang w:val="en-GB"/>
              </w:rPr>
            </w:pPr>
            <w:r w:rsidRPr="005233B3">
              <w:rPr>
                <w:b/>
                <w:sz w:val="24"/>
                <w:szCs w:val="24"/>
                <w:lang w:val="en-GB"/>
              </w:rPr>
              <w:t>Date</w:t>
            </w:r>
          </w:p>
        </w:tc>
        <w:tc>
          <w:tcPr>
            <w:tcW w:w="2679" w:type="dxa"/>
          </w:tcPr>
          <w:p w14:paraId="7CDEC389" w14:textId="77777777" w:rsidR="005233B3" w:rsidRPr="005233B3" w:rsidRDefault="005233B3" w:rsidP="005233B3">
            <w:pPr>
              <w:rPr>
                <w:b/>
                <w:sz w:val="24"/>
                <w:szCs w:val="24"/>
                <w:lang w:val="en-GB"/>
              </w:rPr>
            </w:pPr>
            <w:r w:rsidRPr="005233B3">
              <w:rPr>
                <w:b/>
                <w:sz w:val="24"/>
                <w:szCs w:val="24"/>
                <w:lang w:val="en-GB"/>
              </w:rPr>
              <w:t xml:space="preserve">Event </w:t>
            </w:r>
          </w:p>
        </w:tc>
        <w:tc>
          <w:tcPr>
            <w:tcW w:w="2779" w:type="dxa"/>
          </w:tcPr>
          <w:p w14:paraId="09006233" w14:textId="77777777" w:rsidR="005233B3" w:rsidRPr="005233B3" w:rsidRDefault="005233B3" w:rsidP="005233B3">
            <w:pPr>
              <w:rPr>
                <w:b/>
                <w:sz w:val="24"/>
                <w:szCs w:val="24"/>
                <w:lang w:val="en-GB"/>
              </w:rPr>
            </w:pPr>
            <w:r w:rsidRPr="005233B3">
              <w:rPr>
                <w:b/>
                <w:sz w:val="24"/>
                <w:szCs w:val="24"/>
                <w:lang w:val="en-GB"/>
              </w:rPr>
              <w:t>Venue</w:t>
            </w:r>
          </w:p>
        </w:tc>
      </w:tr>
      <w:tr w:rsidR="005233B3" w:rsidRPr="005233B3" w14:paraId="51AF5CE4" w14:textId="77777777" w:rsidTr="005233B3">
        <w:tc>
          <w:tcPr>
            <w:tcW w:w="2781" w:type="dxa"/>
          </w:tcPr>
          <w:p w14:paraId="6BDD7C6A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09.02.2019</w:t>
            </w:r>
          </w:p>
        </w:tc>
        <w:tc>
          <w:tcPr>
            <w:tcW w:w="2679" w:type="dxa"/>
          </w:tcPr>
          <w:p w14:paraId="2AFAEB1D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Formation of the Band</w:t>
            </w:r>
          </w:p>
        </w:tc>
        <w:tc>
          <w:tcPr>
            <w:tcW w:w="2779" w:type="dxa"/>
          </w:tcPr>
          <w:p w14:paraId="771A9412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Stone Town/Zanzibar</w:t>
            </w:r>
          </w:p>
        </w:tc>
      </w:tr>
      <w:tr w:rsidR="005233B3" w:rsidRPr="005233B3" w14:paraId="07F113EC" w14:textId="77777777" w:rsidTr="005233B3">
        <w:tc>
          <w:tcPr>
            <w:tcW w:w="2781" w:type="dxa"/>
          </w:tcPr>
          <w:p w14:paraId="4F8B757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19.04.2019</w:t>
            </w:r>
          </w:p>
        </w:tc>
        <w:tc>
          <w:tcPr>
            <w:tcW w:w="2679" w:type="dxa"/>
          </w:tcPr>
          <w:p w14:paraId="3426198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Reggae live Session</w:t>
            </w:r>
          </w:p>
        </w:tc>
        <w:tc>
          <w:tcPr>
            <w:tcW w:w="2779" w:type="dxa"/>
          </w:tcPr>
          <w:p w14:paraId="34ADBB2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Chicken Run Bar/ Mwanza</w:t>
            </w:r>
          </w:p>
        </w:tc>
      </w:tr>
      <w:tr w:rsidR="005233B3" w:rsidRPr="005233B3" w14:paraId="64906B83" w14:textId="77777777" w:rsidTr="005233B3">
        <w:tc>
          <w:tcPr>
            <w:tcW w:w="2781" w:type="dxa"/>
          </w:tcPr>
          <w:p w14:paraId="4695EEEB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27.04.2019</w:t>
            </w:r>
          </w:p>
        </w:tc>
        <w:tc>
          <w:tcPr>
            <w:tcW w:w="2679" w:type="dxa"/>
          </w:tcPr>
          <w:p w14:paraId="00FB915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Reggae on the Rocks with Rise’n’Shine,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Jhikoman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and Hard Mad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Kidume</w:t>
            </w:r>
            <w:proofErr w:type="spellEnd"/>
          </w:p>
        </w:tc>
        <w:tc>
          <w:tcPr>
            <w:tcW w:w="2779" w:type="dxa"/>
          </w:tcPr>
          <w:p w14:paraId="4E0302D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Chicken Run Bar/ Mwanza</w:t>
            </w:r>
          </w:p>
        </w:tc>
      </w:tr>
      <w:tr w:rsidR="005233B3" w:rsidRPr="005233B3" w14:paraId="49DA6065" w14:textId="77777777" w:rsidTr="005233B3">
        <w:tc>
          <w:tcPr>
            <w:tcW w:w="2781" w:type="dxa"/>
          </w:tcPr>
          <w:p w14:paraId="1379667F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28.06.2019</w:t>
            </w:r>
          </w:p>
        </w:tc>
        <w:tc>
          <w:tcPr>
            <w:tcW w:w="2679" w:type="dxa"/>
          </w:tcPr>
          <w:p w14:paraId="335DCAD0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Radio Interview at Radio Free Africa</w:t>
            </w:r>
          </w:p>
        </w:tc>
        <w:tc>
          <w:tcPr>
            <w:tcW w:w="2779" w:type="dxa"/>
          </w:tcPr>
          <w:p w14:paraId="303A5BA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proofErr w:type="spellStart"/>
            <w:r w:rsidRPr="005233B3">
              <w:rPr>
                <w:sz w:val="24"/>
                <w:szCs w:val="24"/>
                <w:lang w:val="en-GB"/>
              </w:rPr>
              <w:t>Musoma</w:t>
            </w:r>
            <w:proofErr w:type="spellEnd"/>
          </w:p>
        </w:tc>
      </w:tr>
      <w:tr w:rsidR="005233B3" w:rsidRPr="005233B3" w14:paraId="6FA84B32" w14:textId="77777777" w:rsidTr="005233B3">
        <w:tc>
          <w:tcPr>
            <w:tcW w:w="2781" w:type="dxa"/>
          </w:tcPr>
          <w:p w14:paraId="59B0D6E9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29.06.2019</w:t>
            </w:r>
          </w:p>
        </w:tc>
        <w:tc>
          <w:tcPr>
            <w:tcW w:w="2679" w:type="dxa"/>
          </w:tcPr>
          <w:p w14:paraId="703188C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Mara Cultural Festival</w:t>
            </w:r>
          </w:p>
        </w:tc>
        <w:tc>
          <w:tcPr>
            <w:tcW w:w="2779" w:type="dxa"/>
          </w:tcPr>
          <w:p w14:paraId="375915DB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Peninsula Beach /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Musoma</w:t>
            </w:r>
            <w:proofErr w:type="spellEnd"/>
          </w:p>
        </w:tc>
      </w:tr>
      <w:tr w:rsidR="005233B3" w:rsidRPr="005233B3" w14:paraId="41B715D9" w14:textId="77777777" w:rsidTr="005233B3">
        <w:tc>
          <w:tcPr>
            <w:tcW w:w="2781" w:type="dxa"/>
          </w:tcPr>
          <w:p w14:paraId="2659B8CC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30.06.2019</w:t>
            </w:r>
          </w:p>
        </w:tc>
        <w:tc>
          <w:tcPr>
            <w:tcW w:w="2679" w:type="dxa"/>
          </w:tcPr>
          <w:p w14:paraId="5B1338DC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Reggae on the Rocks II with Rise’n’Shine,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Jhikoman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and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Afrikabisa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Band</w:t>
            </w:r>
          </w:p>
        </w:tc>
        <w:tc>
          <w:tcPr>
            <w:tcW w:w="2779" w:type="dxa"/>
          </w:tcPr>
          <w:p w14:paraId="0B792618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Chicken Run Bar/ Mwanza</w:t>
            </w:r>
          </w:p>
        </w:tc>
      </w:tr>
      <w:tr w:rsidR="005233B3" w:rsidRPr="005233B3" w14:paraId="012A041F" w14:textId="77777777" w:rsidTr="005233B3">
        <w:tc>
          <w:tcPr>
            <w:tcW w:w="2781" w:type="dxa"/>
          </w:tcPr>
          <w:p w14:paraId="27CE0957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06.07.2019</w:t>
            </w:r>
          </w:p>
        </w:tc>
        <w:tc>
          <w:tcPr>
            <w:tcW w:w="2679" w:type="dxa"/>
          </w:tcPr>
          <w:p w14:paraId="26490A7A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Miss Mwanza</w:t>
            </w:r>
          </w:p>
        </w:tc>
        <w:tc>
          <w:tcPr>
            <w:tcW w:w="2779" w:type="dxa"/>
          </w:tcPr>
          <w:p w14:paraId="5B23A2D1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Cask/Mwanza</w:t>
            </w:r>
          </w:p>
        </w:tc>
      </w:tr>
      <w:tr w:rsidR="005233B3" w:rsidRPr="005233B3" w14:paraId="665A29E2" w14:textId="77777777" w:rsidTr="005233B3">
        <w:tc>
          <w:tcPr>
            <w:tcW w:w="2781" w:type="dxa"/>
          </w:tcPr>
          <w:p w14:paraId="43ECC4B8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09.08.2019 </w:t>
            </w:r>
          </w:p>
        </w:tc>
        <w:tc>
          <w:tcPr>
            <w:tcW w:w="2679" w:type="dxa"/>
          </w:tcPr>
          <w:p w14:paraId="6D43AE2B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International Reggae Festival</w:t>
            </w:r>
          </w:p>
        </w:tc>
        <w:tc>
          <w:tcPr>
            <w:tcW w:w="2779" w:type="dxa"/>
          </w:tcPr>
          <w:p w14:paraId="587D9F6E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Zanzibar</w:t>
            </w:r>
          </w:p>
        </w:tc>
      </w:tr>
      <w:tr w:rsidR="005233B3" w:rsidRPr="005233B3" w14:paraId="0F3CD932" w14:textId="77777777" w:rsidTr="005233B3">
        <w:tc>
          <w:tcPr>
            <w:tcW w:w="2781" w:type="dxa"/>
          </w:tcPr>
          <w:p w14:paraId="2C05A4A9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19.-26.10.2019 </w:t>
            </w:r>
          </w:p>
        </w:tc>
        <w:tc>
          <w:tcPr>
            <w:tcW w:w="2679" w:type="dxa"/>
          </w:tcPr>
          <w:p w14:paraId="6F8AADE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International Festival of Arts and Culture</w:t>
            </w:r>
          </w:p>
        </w:tc>
        <w:tc>
          <w:tcPr>
            <w:tcW w:w="2779" w:type="dxa"/>
          </w:tcPr>
          <w:p w14:paraId="363E4DD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Bagamoyo</w:t>
            </w:r>
          </w:p>
        </w:tc>
      </w:tr>
      <w:tr w:rsidR="005233B3" w:rsidRPr="005233B3" w14:paraId="0B955379" w14:textId="77777777" w:rsidTr="005233B3">
        <w:tc>
          <w:tcPr>
            <w:tcW w:w="2781" w:type="dxa"/>
          </w:tcPr>
          <w:p w14:paraId="2C650D7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21.-23.11.2019</w:t>
            </w:r>
          </w:p>
          <w:p w14:paraId="3BC2277B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</w:p>
        </w:tc>
        <w:tc>
          <w:tcPr>
            <w:tcW w:w="2679" w:type="dxa"/>
          </w:tcPr>
          <w:p w14:paraId="22717BB1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Kijiji Bar and Grill</w:t>
            </w:r>
          </w:p>
          <w:p w14:paraId="76A2FF41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  <w:tc>
          <w:tcPr>
            <w:tcW w:w="2779" w:type="dxa"/>
          </w:tcPr>
          <w:p w14:paraId="6627452A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5233B3" w:rsidRPr="005233B3" w14:paraId="1314435E" w14:textId="77777777" w:rsidTr="005233B3">
        <w:tc>
          <w:tcPr>
            <w:tcW w:w="2781" w:type="dxa"/>
          </w:tcPr>
          <w:p w14:paraId="7AAFFC0E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21.-23.11.2019</w:t>
            </w:r>
          </w:p>
          <w:p w14:paraId="4C65A0A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</w:p>
        </w:tc>
        <w:tc>
          <w:tcPr>
            <w:tcW w:w="2679" w:type="dxa"/>
          </w:tcPr>
          <w:p w14:paraId="71D0A1A5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Reggae on the Nile – international Reggae Festival</w:t>
            </w:r>
          </w:p>
        </w:tc>
        <w:tc>
          <w:tcPr>
            <w:tcW w:w="2779" w:type="dxa"/>
          </w:tcPr>
          <w:p w14:paraId="6BD6309F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Jinja/Uganda</w:t>
            </w:r>
          </w:p>
        </w:tc>
      </w:tr>
      <w:tr w:rsidR="005233B3" w:rsidRPr="005233B3" w14:paraId="4BDDC19A" w14:textId="77777777" w:rsidTr="005233B3">
        <w:tc>
          <w:tcPr>
            <w:tcW w:w="2781" w:type="dxa"/>
          </w:tcPr>
          <w:p w14:paraId="0B692D8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25.01.2020</w:t>
            </w:r>
          </w:p>
        </w:tc>
        <w:tc>
          <w:tcPr>
            <w:tcW w:w="2679" w:type="dxa"/>
          </w:tcPr>
          <w:p w14:paraId="5D03D58D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Kijiji Bar and Grill</w:t>
            </w:r>
          </w:p>
        </w:tc>
        <w:tc>
          <w:tcPr>
            <w:tcW w:w="2779" w:type="dxa"/>
          </w:tcPr>
          <w:p w14:paraId="77246FB1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5233B3" w:rsidRPr="005233B3" w14:paraId="64B9AE46" w14:textId="77777777" w:rsidTr="005233B3">
        <w:tc>
          <w:tcPr>
            <w:tcW w:w="2781" w:type="dxa"/>
          </w:tcPr>
          <w:p w14:paraId="155904CB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lastRenderedPageBreak/>
              <w:t>26.01.2020</w:t>
            </w:r>
          </w:p>
          <w:p w14:paraId="13199D0A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</w:p>
        </w:tc>
        <w:tc>
          <w:tcPr>
            <w:tcW w:w="2679" w:type="dxa"/>
          </w:tcPr>
          <w:p w14:paraId="58AA5270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Reggae on the Rocks – 3rd edition / Chicken Run</w:t>
            </w:r>
          </w:p>
        </w:tc>
        <w:tc>
          <w:tcPr>
            <w:tcW w:w="2779" w:type="dxa"/>
          </w:tcPr>
          <w:p w14:paraId="1929694F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414BC2" w:rsidRPr="005233B3" w14:paraId="12B30ACA" w14:textId="77777777" w:rsidTr="005233B3">
        <w:tc>
          <w:tcPr>
            <w:tcW w:w="2781" w:type="dxa"/>
          </w:tcPr>
          <w:p w14:paraId="425FA492" w14:textId="77777777" w:rsidR="00414BC2" w:rsidRPr="005233B3" w:rsidRDefault="00414BC2" w:rsidP="005233B3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15.05.2020</w:t>
            </w:r>
          </w:p>
        </w:tc>
        <w:tc>
          <w:tcPr>
            <w:tcW w:w="2679" w:type="dxa"/>
          </w:tcPr>
          <w:p w14:paraId="6A395984" w14:textId="77777777" w:rsidR="00414BC2" w:rsidRDefault="00414BC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Afro Fusion with Nelly</w:t>
            </w:r>
          </w:p>
          <w:p w14:paraId="352C0D0C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proofErr w:type="spellStart"/>
            <w:r>
              <w:rPr>
                <w:sz w:val="24"/>
                <w:szCs w:val="24"/>
                <w:lang w:val="en-GB"/>
              </w:rPr>
              <w:t>Boresha</w:t>
            </w:r>
            <w:proofErr w:type="spellEnd"/>
            <w:r>
              <w:rPr>
                <w:sz w:val="24"/>
                <w:szCs w:val="24"/>
                <w:lang w:val="en-GB"/>
              </w:rPr>
              <w:t xml:space="preserve"> Radio</w:t>
            </w:r>
          </w:p>
        </w:tc>
        <w:tc>
          <w:tcPr>
            <w:tcW w:w="2779" w:type="dxa"/>
          </w:tcPr>
          <w:p w14:paraId="75FD5501" w14:textId="77777777" w:rsidR="00414BC2" w:rsidRPr="005233B3" w:rsidRDefault="00414BC2" w:rsidP="005233B3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Dar es Salaam</w:t>
            </w:r>
          </w:p>
        </w:tc>
      </w:tr>
      <w:tr w:rsidR="005233B3" w:rsidRPr="005233B3" w14:paraId="62CB6017" w14:textId="77777777" w:rsidTr="005233B3">
        <w:tc>
          <w:tcPr>
            <w:tcW w:w="2781" w:type="dxa"/>
          </w:tcPr>
          <w:p w14:paraId="79B1B1EF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17.06.-26.07.</w:t>
            </w:r>
          </w:p>
        </w:tc>
        <w:tc>
          <w:tcPr>
            <w:tcW w:w="2679" w:type="dxa"/>
          </w:tcPr>
          <w:p w14:paraId="310413C3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2-3 times a week gigs at the Cask</w:t>
            </w:r>
          </w:p>
        </w:tc>
        <w:tc>
          <w:tcPr>
            <w:tcW w:w="2779" w:type="dxa"/>
          </w:tcPr>
          <w:p w14:paraId="0476F61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5233B3" w:rsidRPr="005233B3" w14:paraId="2DF45795" w14:textId="77777777" w:rsidTr="005233B3">
        <w:tc>
          <w:tcPr>
            <w:tcW w:w="2781" w:type="dxa"/>
          </w:tcPr>
          <w:p w14:paraId="2F3231BE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19.07.2020</w:t>
            </w:r>
          </w:p>
        </w:tc>
        <w:tc>
          <w:tcPr>
            <w:tcW w:w="2679" w:type="dxa"/>
          </w:tcPr>
          <w:p w14:paraId="33AB024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Women Gala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Musoma</w:t>
            </w:r>
            <w:proofErr w:type="spellEnd"/>
          </w:p>
        </w:tc>
        <w:tc>
          <w:tcPr>
            <w:tcW w:w="2779" w:type="dxa"/>
          </w:tcPr>
          <w:p w14:paraId="4282C60A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proofErr w:type="spellStart"/>
            <w:r w:rsidRPr="005233B3">
              <w:rPr>
                <w:sz w:val="24"/>
                <w:szCs w:val="24"/>
                <w:lang w:val="en-GB"/>
              </w:rPr>
              <w:t>Musoma</w:t>
            </w:r>
            <w:proofErr w:type="spellEnd"/>
          </w:p>
        </w:tc>
      </w:tr>
      <w:tr w:rsidR="005233B3" w:rsidRPr="005233B3" w14:paraId="023937D2" w14:textId="77777777" w:rsidTr="005233B3">
        <w:tc>
          <w:tcPr>
            <w:tcW w:w="2781" w:type="dxa"/>
          </w:tcPr>
          <w:p w14:paraId="11D0C2D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31.07.2020</w:t>
            </w:r>
          </w:p>
        </w:tc>
        <w:tc>
          <w:tcPr>
            <w:tcW w:w="2679" w:type="dxa"/>
          </w:tcPr>
          <w:p w14:paraId="10CEEE60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Eid al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Adha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at Kijiji</w:t>
            </w:r>
          </w:p>
        </w:tc>
        <w:tc>
          <w:tcPr>
            <w:tcW w:w="2779" w:type="dxa"/>
          </w:tcPr>
          <w:p w14:paraId="6D9B848E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5233B3" w:rsidRPr="005233B3" w14:paraId="711AE6C1" w14:textId="77777777" w:rsidTr="005233B3">
        <w:tc>
          <w:tcPr>
            <w:tcW w:w="2781" w:type="dxa"/>
          </w:tcPr>
          <w:p w14:paraId="681F2D0F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15.08.2020</w:t>
            </w:r>
          </w:p>
        </w:tc>
        <w:tc>
          <w:tcPr>
            <w:tcW w:w="2679" w:type="dxa"/>
          </w:tcPr>
          <w:p w14:paraId="0F107404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 xml:space="preserve">Anniversary of 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Jema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Organization</w:t>
            </w:r>
          </w:p>
        </w:tc>
        <w:tc>
          <w:tcPr>
            <w:tcW w:w="2779" w:type="dxa"/>
          </w:tcPr>
          <w:p w14:paraId="053F8696" w14:textId="77777777" w:rsidR="005233B3" w:rsidRPr="005233B3" w:rsidRDefault="005233B3" w:rsidP="005233B3">
            <w:pPr>
              <w:rPr>
                <w:sz w:val="24"/>
                <w:szCs w:val="24"/>
                <w:lang w:val="en-GB"/>
              </w:rPr>
            </w:pPr>
            <w:proofErr w:type="spellStart"/>
            <w:r w:rsidRPr="005233B3">
              <w:rPr>
                <w:sz w:val="24"/>
                <w:szCs w:val="24"/>
                <w:lang w:val="en-GB"/>
              </w:rPr>
              <w:t>Geita</w:t>
            </w:r>
            <w:proofErr w:type="spellEnd"/>
          </w:p>
        </w:tc>
      </w:tr>
      <w:tr w:rsidR="005233B3" w:rsidRPr="005233B3" w14:paraId="17C8A53C" w14:textId="77777777" w:rsidTr="0048019B">
        <w:tc>
          <w:tcPr>
            <w:tcW w:w="2781" w:type="dxa"/>
          </w:tcPr>
          <w:p w14:paraId="30137825" w14:textId="77777777" w:rsidR="005233B3" w:rsidRPr="005233B3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22.08.2020</w:t>
            </w:r>
          </w:p>
        </w:tc>
        <w:tc>
          <w:tcPr>
            <w:tcW w:w="2679" w:type="dxa"/>
          </w:tcPr>
          <w:p w14:paraId="75F4EAFF" w14:textId="77777777" w:rsidR="005233B3" w:rsidRPr="005233B3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Reggae Ragga Power Radio Free Africa</w:t>
            </w:r>
          </w:p>
        </w:tc>
        <w:tc>
          <w:tcPr>
            <w:tcW w:w="2779" w:type="dxa"/>
          </w:tcPr>
          <w:p w14:paraId="4FE82462" w14:textId="77777777" w:rsidR="005233B3" w:rsidRPr="005233B3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414BC2" w:rsidRPr="005233B3" w14:paraId="530DE0F6" w14:textId="77777777" w:rsidTr="0048019B">
        <w:tc>
          <w:tcPr>
            <w:tcW w:w="2781" w:type="dxa"/>
          </w:tcPr>
          <w:p w14:paraId="0777BC47" w14:textId="77777777" w:rsidR="00414BC2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27.08.2020</w:t>
            </w:r>
          </w:p>
        </w:tc>
        <w:tc>
          <w:tcPr>
            <w:tcW w:w="2679" w:type="dxa"/>
          </w:tcPr>
          <w:p w14:paraId="177E9C3A" w14:textId="77777777" w:rsidR="00414BC2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Afro Fusion with Nelly</w:t>
            </w:r>
          </w:p>
          <w:p w14:paraId="6F3C2BE4" w14:textId="77777777" w:rsidR="00414BC2" w:rsidRDefault="00414BC2" w:rsidP="0048019B">
            <w:pPr>
              <w:rPr>
                <w:sz w:val="24"/>
                <w:szCs w:val="24"/>
                <w:lang w:val="en-GB"/>
              </w:rPr>
            </w:pPr>
            <w:proofErr w:type="spellStart"/>
            <w:r>
              <w:rPr>
                <w:sz w:val="24"/>
                <w:szCs w:val="24"/>
                <w:lang w:val="en-GB"/>
              </w:rPr>
              <w:t>Boresha</w:t>
            </w:r>
            <w:proofErr w:type="spellEnd"/>
            <w:r>
              <w:rPr>
                <w:sz w:val="24"/>
                <w:szCs w:val="24"/>
                <w:lang w:val="en-GB"/>
              </w:rPr>
              <w:t xml:space="preserve"> Radio</w:t>
            </w:r>
          </w:p>
        </w:tc>
        <w:tc>
          <w:tcPr>
            <w:tcW w:w="2779" w:type="dxa"/>
          </w:tcPr>
          <w:p w14:paraId="726CCD53" w14:textId="77777777" w:rsidR="00414BC2" w:rsidRDefault="00414BC2" w:rsidP="0048019B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Dar es Salaam</w:t>
            </w:r>
          </w:p>
        </w:tc>
      </w:tr>
      <w:tr w:rsidR="00414BC2" w:rsidRPr="005233B3" w14:paraId="056185F2" w14:textId="77777777" w:rsidTr="005233B3">
        <w:tc>
          <w:tcPr>
            <w:tcW w:w="2781" w:type="dxa"/>
          </w:tcPr>
          <w:p w14:paraId="567C284A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29.08.2020</w:t>
            </w:r>
          </w:p>
        </w:tc>
        <w:tc>
          <w:tcPr>
            <w:tcW w:w="2679" w:type="dxa"/>
          </w:tcPr>
          <w:p w14:paraId="74228070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TV Show Africa </w:t>
            </w:r>
            <w:proofErr w:type="spellStart"/>
            <w:r>
              <w:rPr>
                <w:sz w:val="24"/>
                <w:szCs w:val="24"/>
                <w:lang w:val="en-GB"/>
              </w:rPr>
              <w:t>Kabisa</w:t>
            </w:r>
            <w:proofErr w:type="spellEnd"/>
            <w:r>
              <w:rPr>
                <w:sz w:val="24"/>
                <w:szCs w:val="24"/>
                <w:lang w:val="en-GB"/>
              </w:rPr>
              <w:t xml:space="preserve"> Star TV</w:t>
            </w:r>
          </w:p>
        </w:tc>
        <w:tc>
          <w:tcPr>
            <w:tcW w:w="2779" w:type="dxa"/>
          </w:tcPr>
          <w:p w14:paraId="6AA6358E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414BC2" w:rsidRPr="005233B3" w14:paraId="355E4997" w14:textId="77777777" w:rsidTr="00D63238">
        <w:tc>
          <w:tcPr>
            <w:tcW w:w="2781" w:type="dxa"/>
          </w:tcPr>
          <w:p w14:paraId="095C43F9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30.08.2020</w:t>
            </w:r>
          </w:p>
        </w:tc>
        <w:tc>
          <w:tcPr>
            <w:tcW w:w="2679" w:type="dxa"/>
          </w:tcPr>
          <w:p w14:paraId="33A85DA2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Reggae Beach Party/</w:t>
            </w:r>
            <w:proofErr w:type="spellStart"/>
            <w:r w:rsidRPr="005233B3">
              <w:rPr>
                <w:sz w:val="24"/>
                <w:szCs w:val="24"/>
                <w:lang w:val="en-GB"/>
              </w:rPr>
              <w:t>Tunza</w:t>
            </w:r>
            <w:proofErr w:type="spellEnd"/>
            <w:r w:rsidRPr="005233B3">
              <w:rPr>
                <w:sz w:val="24"/>
                <w:szCs w:val="24"/>
                <w:lang w:val="en-GB"/>
              </w:rPr>
              <w:t xml:space="preserve"> Beach Resort</w:t>
            </w:r>
          </w:p>
        </w:tc>
        <w:tc>
          <w:tcPr>
            <w:tcW w:w="2779" w:type="dxa"/>
          </w:tcPr>
          <w:p w14:paraId="5D1CCFD7" w14:textId="77777777" w:rsidR="00414BC2" w:rsidRPr="005233B3" w:rsidRDefault="00414BC2" w:rsidP="00414BC2">
            <w:pPr>
              <w:rPr>
                <w:sz w:val="24"/>
                <w:szCs w:val="24"/>
                <w:lang w:val="en-GB"/>
              </w:rPr>
            </w:pPr>
            <w:r w:rsidRPr="005233B3"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BD388F" w:rsidRPr="005233B3" w14:paraId="7B9F104F" w14:textId="77777777" w:rsidTr="00D63238">
        <w:tc>
          <w:tcPr>
            <w:tcW w:w="2781" w:type="dxa"/>
          </w:tcPr>
          <w:p w14:paraId="7275C167" w14:textId="78A41D9F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01.09.-30.12.20</w:t>
            </w:r>
          </w:p>
        </w:tc>
        <w:tc>
          <w:tcPr>
            <w:tcW w:w="2679" w:type="dxa"/>
          </w:tcPr>
          <w:p w14:paraId="2A898B59" w14:textId="0E037EA1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Regular weekly gigs at the Kijiji Bar and Grill and the </w:t>
            </w:r>
            <w:proofErr w:type="spellStart"/>
            <w:r>
              <w:rPr>
                <w:sz w:val="24"/>
                <w:szCs w:val="24"/>
                <w:lang w:val="en-GB"/>
              </w:rPr>
              <w:t>Bonaserra</w:t>
            </w:r>
            <w:proofErr w:type="spellEnd"/>
          </w:p>
        </w:tc>
        <w:tc>
          <w:tcPr>
            <w:tcW w:w="2779" w:type="dxa"/>
          </w:tcPr>
          <w:p w14:paraId="79B3A3C7" w14:textId="10722DCB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Mwanza</w:t>
            </w:r>
          </w:p>
        </w:tc>
      </w:tr>
      <w:tr w:rsidR="00BD388F" w:rsidRPr="005233B3" w14:paraId="158C610B" w14:textId="77777777" w:rsidTr="00D63238">
        <w:tc>
          <w:tcPr>
            <w:tcW w:w="2781" w:type="dxa"/>
          </w:tcPr>
          <w:p w14:paraId="3168C142" w14:textId="272230F8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04.02.2021</w:t>
            </w:r>
          </w:p>
        </w:tc>
        <w:tc>
          <w:tcPr>
            <w:tcW w:w="2679" w:type="dxa"/>
          </w:tcPr>
          <w:p w14:paraId="1ACACB02" w14:textId="7280BA6D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 xml:space="preserve">World Cancer Day, </w:t>
            </w:r>
            <w:proofErr w:type="spellStart"/>
            <w:r>
              <w:rPr>
                <w:sz w:val="24"/>
                <w:szCs w:val="24"/>
                <w:lang w:val="en-GB"/>
              </w:rPr>
              <w:t>Namagana</w:t>
            </w:r>
            <w:proofErr w:type="spellEnd"/>
            <w:r>
              <w:rPr>
                <w:sz w:val="24"/>
                <w:szCs w:val="24"/>
                <w:lang w:val="en-GB"/>
              </w:rPr>
              <w:t xml:space="preserve"> Stadium</w:t>
            </w:r>
          </w:p>
        </w:tc>
        <w:tc>
          <w:tcPr>
            <w:tcW w:w="2779" w:type="dxa"/>
          </w:tcPr>
          <w:p w14:paraId="70DAD0E2" w14:textId="15EA55AD" w:rsidR="00BD388F" w:rsidRPr="005233B3" w:rsidRDefault="00023902" w:rsidP="00414BC2">
            <w:pPr>
              <w:rPr>
                <w:sz w:val="24"/>
                <w:szCs w:val="24"/>
                <w:lang w:val="en-GB"/>
              </w:rPr>
            </w:pPr>
            <w:r>
              <w:rPr>
                <w:sz w:val="24"/>
                <w:szCs w:val="24"/>
                <w:lang w:val="en-GB"/>
              </w:rPr>
              <w:t>Mwanza</w:t>
            </w:r>
          </w:p>
        </w:tc>
      </w:tr>
    </w:tbl>
    <w:p w14:paraId="7D3A0190" w14:textId="77777777" w:rsidR="005233B3" w:rsidRDefault="005233B3" w:rsidP="005233B3"/>
    <w:p w14:paraId="355AFE1B" w14:textId="77777777" w:rsidR="00414BC2" w:rsidRDefault="00414BC2" w:rsidP="005233B3"/>
    <w:p w14:paraId="7ED310F8" w14:textId="5EBB11D4" w:rsidR="00414BC2" w:rsidRDefault="006458CE" w:rsidP="005233B3">
      <w:r>
        <w:rPr>
          <w:noProof/>
          <w:lang w:eastAsia="zh-CN" w:bidi="he-IL"/>
        </w:rPr>
        <w:lastRenderedPageBreak/>
        <w:drawing>
          <wp:anchor distT="0" distB="0" distL="114300" distR="114300" simplePos="0" relativeHeight="251660288" behindDoc="0" locked="0" layoutInCell="1" allowOverlap="1" wp14:anchorId="0C4892A2" wp14:editId="0BEFB25F">
            <wp:simplePos x="0" y="0"/>
            <wp:positionH relativeFrom="page">
              <wp:posOffset>1018851</wp:posOffset>
            </wp:positionH>
            <wp:positionV relativeFrom="page">
              <wp:posOffset>1111185</wp:posOffset>
            </wp:positionV>
            <wp:extent cx="2043430" cy="2043430"/>
            <wp:effectExtent l="228600" t="228600" r="217170" b="2298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2043430" cy="204343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EFF05" w14:textId="2B6D1329" w:rsidR="00C55F24" w:rsidRDefault="006458CE" w:rsidP="005233B3">
      <w:r>
        <w:rPr>
          <w:noProof/>
          <w:lang w:eastAsia="zh-CN" w:bidi="he-IL"/>
        </w:rPr>
        <w:drawing>
          <wp:anchor distT="0" distB="0" distL="114300" distR="114300" simplePos="0" relativeHeight="251662336" behindDoc="0" locked="0" layoutInCell="1" allowOverlap="1" wp14:anchorId="67F7372D" wp14:editId="627C5441">
            <wp:simplePos x="0" y="0"/>
            <wp:positionH relativeFrom="page">
              <wp:posOffset>4031593</wp:posOffset>
            </wp:positionH>
            <wp:positionV relativeFrom="page">
              <wp:posOffset>1313793</wp:posOffset>
            </wp:positionV>
            <wp:extent cx="2072460" cy="2072460"/>
            <wp:effectExtent l="279400" t="304800" r="302895" b="30289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2072460" cy="20724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A1F49" w14:textId="5B064F59" w:rsidR="00C55F24" w:rsidRDefault="00C55F24" w:rsidP="005233B3"/>
    <w:p w14:paraId="761EFD66" w14:textId="5A15E0CF" w:rsidR="00C55F24" w:rsidRDefault="00C55F24" w:rsidP="005233B3"/>
    <w:p w14:paraId="079353B3" w14:textId="77777777" w:rsidR="00C55F24" w:rsidRDefault="00C55F24" w:rsidP="005233B3"/>
    <w:p w14:paraId="39FE9FA4" w14:textId="3A17C4FD" w:rsidR="00C55F24" w:rsidRDefault="00C55F24" w:rsidP="005233B3"/>
    <w:p w14:paraId="2F7338C0" w14:textId="64C23208" w:rsidR="00C55F24" w:rsidRDefault="006458CE" w:rsidP="005233B3">
      <w:r>
        <w:rPr>
          <w:noProof/>
          <w:lang w:eastAsia="zh-CN" w:bidi="he-IL"/>
        </w:rPr>
        <w:drawing>
          <wp:inline distT="0" distB="0" distL="0" distR="0" wp14:anchorId="5725530A" wp14:editId="494A5243">
            <wp:extent cx="5238115" cy="5238115"/>
            <wp:effectExtent l="165100" t="165100" r="159385" b="1593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523811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54F7BC" w14:textId="20114366" w:rsidR="00C55F24" w:rsidRDefault="006458CE" w:rsidP="005233B3">
      <w:r>
        <w:rPr>
          <w:noProof/>
          <w:lang w:eastAsia="zh-CN" w:bidi="he-IL"/>
        </w:rPr>
        <w:lastRenderedPageBreak/>
        <w:drawing>
          <wp:anchor distT="0" distB="0" distL="114300" distR="114300" simplePos="0" relativeHeight="251663360" behindDoc="0" locked="0" layoutInCell="1" allowOverlap="1" wp14:anchorId="1A7BEEB2" wp14:editId="589BAC63">
            <wp:simplePos x="0" y="0"/>
            <wp:positionH relativeFrom="column">
              <wp:posOffset>3678402</wp:posOffset>
            </wp:positionH>
            <wp:positionV relativeFrom="paragraph">
              <wp:posOffset>107162</wp:posOffset>
            </wp:positionV>
            <wp:extent cx="1838570" cy="2256658"/>
            <wp:effectExtent l="127000" t="127000" r="130175" b="131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-1972071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4252" cy="2263633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972">
        <w:rPr>
          <w:noProof/>
        </w:rPr>
        <w:drawing>
          <wp:inline distT="0" distB="0" distL="0" distR="0" wp14:anchorId="419F4CE6" wp14:editId="701CCE43">
            <wp:extent cx="2483507" cy="2483507"/>
            <wp:effectExtent l="127000" t="127000" r="132715" b="132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7642" cy="2497642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1E8283" wp14:editId="32BB0AB6">
            <wp:extent cx="5283638" cy="5283638"/>
            <wp:effectExtent l="165100" t="165100" r="165100" b="16510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89887" cy="5289887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zh-CN" w:bidi="he-IL"/>
        </w:rPr>
        <w:lastRenderedPageBreak/>
        <w:drawing>
          <wp:inline distT="0" distB="0" distL="0" distR="0" wp14:anchorId="02CDCAFF" wp14:editId="2BF157CE">
            <wp:extent cx="2818908" cy="2818908"/>
            <wp:effectExtent l="139700" t="139700" r="140335" b="1403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-1972071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8908" cy="2818908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36151" wp14:editId="22BE2AF0">
            <wp:extent cx="4905265" cy="4905265"/>
            <wp:effectExtent l="152400" t="152400" r="149860" b="1498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10416" cy="4910416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32"/>
        <w:gridCol w:w="490"/>
        <w:gridCol w:w="3927"/>
      </w:tblGrid>
      <w:tr w:rsidR="00C55F24" w14:paraId="42DCA9A9" w14:textId="77777777" w:rsidTr="00D63238">
        <w:trPr>
          <w:jc w:val="center"/>
        </w:trPr>
        <w:tc>
          <w:tcPr>
            <w:tcW w:w="2323" w:type="pct"/>
          </w:tcPr>
          <w:p w14:paraId="3B6B16A4" w14:textId="479CC945" w:rsidR="00BD388F" w:rsidRPr="00BD388F" w:rsidRDefault="00BD388F" w:rsidP="00BD388F"/>
          <w:p w14:paraId="5E8B4136" w14:textId="7200A689" w:rsidR="00C55F24" w:rsidRDefault="00C55F24" w:rsidP="00D63238">
            <w:pPr>
              <w:pStyle w:val="Heading3"/>
            </w:pPr>
          </w:p>
        </w:tc>
        <w:tc>
          <w:tcPr>
            <w:tcW w:w="297" w:type="pct"/>
          </w:tcPr>
          <w:p w14:paraId="1F51A9F5" w14:textId="77777777" w:rsidR="00C55F24" w:rsidRDefault="00C55F24" w:rsidP="00D63238"/>
          <w:p w14:paraId="1AF1E0B7" w14:textId="77777777" w:rsidR="00C55F24" w:rsidRDefault="00C55F24" w:rsidP="00D63238"/>
          <w:p w14:paraId="4C46959C" w14:textId="77777777" w:rsidR="00C55F24" w:rsidRDefault="00C55F24" w:rsidP="00D63238"/>
          <w:p w14:paraId="4AE6664D" w14:textId="77777777" w:rsidR="00C55F24" w:rsidRDefault="00C55F24" w:rsidP="00D63238"/>
          <w:p w14:paraId="03EF6FA5" w14:textId="77777777" w:rsidR="00C55F24" w:rsidRDefault="00C55F24" w:rsidP="00D63238"/>
          <w:p w14:paraId="139AADFD" w14:textId="77777777" w:rsidR="00C55F24" w:rsidRDefault="00C55F24" w:rsidP="00D63238"/>
          <w:p w14:paraId="30117A5C" w14:textId="77777777" w:rsidR="00C55F24" w:rsidRDefault="00C55F24" w:rsidP="00D63238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C55F24" w14:paraId="0F6283D0" w14:textId="77777777" w:rsidTr="00D63238">
              <w:tc>
                <w:tcPr>
                  <w:tcW w:w="4798" w:type="dxa"/>
                </w:tcPr>
                <w:p w14:paraId="298FDEC9" w14:textId="31E80C16" w:rsidR="00C55F24" w:rsidRDefault="00C55F24" w:rsidP="00D63238"/>
              </w:tc>
            </w:tr>
            <w:tr w:rsidR="00C55F24" w14:paraId="0A646115" w14:textId="77777777" w:rsidTr="00D63238">
              <w:tc>
                <w:tcPr>
                  <w:tcW w:w="4798" w:type="dxa"/>
                </w:tcPr>
                <w:p w14:paraId="51677E48" w14:textId="17CE1552" w:rsidR="00C55F24" w:rsidRDefault="00C55F24" w:rsidP="00D63238">
                  <w:pPr>
                    <w:pStyle w:val="Caption"/>
                  </w:pPr>
                </w:p>
              </w:tc>
            </w:tr>
            <w:tr w:rsidR="00C55F24" w14:paraId="6E72D019" w14:textId="77777777" w:rsidTr="00D63238">
              <w:trPr>
                <w:trHeight w:val="3708"/>
              </w:trPr>
              <w:tc>
                <w:tcPr>
                  <w:tcW w:w="4798" w:type="dxa"/>
                </w:tcPr>
                <w:p w14:paraId="47ED1CB3" w14:textId="7AF7D48E" w:rsidR="00C55F24" w:rsidRDefault="00C55F24" w:rsidP="00D63238"/>
              </w:tc>
            </w:tr>
            <w:tr w:rsidR="00C55F24" w14:paraId="1590540C" w14:textId="77777777" w:rsidTr="00D63238">
              <w:tc>
                <w:tcPr>
                  <w:tcW w:w="4798" w:type="dxa"/>
                </w:tcPr>
                <w:p w14:paraId="45A63D74" w14:textId="35106290" w:rsidR="00C55F24" w:rsidRDefault="00C55F24" w:rsidP="00D63238">
                  <w:pPr>
                    <w:pStyle w:val="Caption"/>
                  </w:pPr>
                </w:p>
              </w:tc>
            </w:tr>
          </w:tbl>
          <w:p w14:paraId="5CF52015" w14:textId="6E32CBA7" w:rsidR="00C55F24" w:rsidRDefault="00C55F24" w:rsidP="00D63238"/>
        </w:tc>
      </w:tr>
    </w:tbl>
    <w:p w14:paraId="26657EAE" w14:textId="77777777" w:rsidR="00C55F24" w:rsidRPr="005233B3" w:rsidRDefault="00C55F24" w:rsidP="005233B3"/>
    <w:p w14:paraId="1EB99B3A" w14:textId="77777777" w:rsidR="00EE2F4F" w:rsidRDefault="00EE2F4F"/>
    <w:p w14:paraId="5184B485" w14:textId="77777777" w:rsidR="00EE2F4F" w:rsidRDefault="00EE2F4F"/>
    <w:sectPr w:rsidR="00EE2F4F">
      <w:footerReference w:type="default" r:id="rId16"/>
      <w:pgSz w:w="11907" w:h="16839" w:code="9"/>
      <w:pgMar w:top="1094" w:right="2448" w:bottom="1771" w:left="121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EEF864" w14:textId="77777777" w:rsidR="00AD3EFF" w:rsidRDefault="00AD3EFF">
      <w:pPr>
        <w:spacing w:line="240" w:lineRule="auto"/>
      </w:pPr>
      <w:r>
        <w:separator/>
      </w:r>
    </w:p>
    <w:p w14:paraId="19BC0972" w14:textId="77777777" w:rsidR="00AD3EFF" w:rsidRDefault="00AD3EFF"/>
  </w:endnote>
  <w:endnote w:type="continuationSeparator" w:id="0">
    <w:p w14:paraId="1E6EBBB6" w14:textId="77777777" w:rsidR="00AD3EFF" w:rsidRDefault="00AD3EFF">
      <w:pPr>
        <w:spacing w:line="240" w:lineRule="auto"/>
      </w:pPr>
      <w:r>
        <w:continuationSeparator/>
      </w:r>
    </w:p>
    <w:p w14:paraId="1923EE24" w14:textId="77777777" w:rsidR="00AD3EFF" w:rsidRDefault="00AD3EF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42820326"/>
      <w:docPartObj>
        <w:docPartGallery w:val="Page Numbers (Bottom of Page)"/>
        <w:docPartUnique/>
      </w:docPartObj>
    </w:sdtPr>
    <w:sdtEndPr/>
    <w:sdtContent>
      <w:p w14:paraId="53B7E52C" w14:textId="77777777" w:rsidR="00D1084A" w:rsidRDefault="00230612">
        <w:pPr>
          <w:pStyle w:val="Footer"/>
        </w:pPr>
        <w:r>
          <w:rPr>
            <w:lang w:val="en-GB" w:bidi="en-GB"/>
          </w:rPr>
          <w:fldChar w:fldCharType="begin"/>
        </w:r>
        <w:r>
          <w:rPr>
            <w:lang w:val="en-GB" w:bidi="en-GB"/>
          </w:rPr>
          <w:instrText xml:space="preserve"> PAGE   \* MERGEFORMAT </w:instrText>
        </w:r>
        <w:r>
          <w:rPr>
            <w:lang w:val="en-GB" w:bidi="en-GB"/>
          </w:rPr>
          <w:fldChar w:fldCharType="separate"/>
        </w:r>
        <w:r>
          <w:rPr>
            <w:noProof/>
            <w:lang w:val="en-GB" w:bidi="en-GB"/>
          </w:rPr>
          <w:t>0</w:t>
        </w:r>
        <w:r>
          <w:rPr>
            <w:lang w:val="en-GB" w:bidi="en-GB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B93B7A" w14:textId="77777777" w:rsidR="00AD3EFF" w:rsidRDefault="00AD3EFF">
      <w:pPr>
        <w:spacing w:line="240" w:lineRule="auto"/>
      </w:pPr>
      <w:r>
        <w:separator/>
      </w:r>
    </w:p>
    <w:p w14:paraId="192BBA26" w14:textId="77777777" w:rsidR="00AD3EFF" w:rsidRDefault="00AD3EFF"/>
  </w:footnote>
  <w:footnote w:type="continuationSeparator" w:id="0">
    <w:p w14:paraId="7E45CCFF" w14:textId="77777777" w:rsidR="00AD3EFF" w:rsidRDefault="00AD3EFF">
      <w:pPr>
        <w:spacing w:line="240" w:lineRule="auto"/>
      </w:pPr>
      <w:r>
        <w:continuationSeparator/>
      </w:r>
    </w:p>
    <w:p w14:paraId="56D64C18" w14:textId="77777777" w:rsidR="00AD3EFF" w:rsidRDefault="00AD3EFF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7F3"/>
    <w:rsid w:val="00023902"/>
    <w:rsid w:val="00084972"/>
    <w:rsid w:val="00230612"/>
    <w:rsid w:val="00414BC2"/>
    <w:rsid w:val="005233B3"/>
    <w:rsid w:val="005C67F3"/>
    <w:rsid w:val="006333E7"/>
    <w:rsid w:val="006458CE"/>
    <w:rsid w:val="008159DA"/>
    <w:rsid w:val="00875EC3"/>
    <w:rsid w:val="00AD3EFF"/>
    <w:rsid w:val="00BD388F"/>
    <w:rsid w:val="00BE1556"/>
    <w:rsid w:val="00C55F24"/>
    <w:rsid w:val="00CE6DCC"/>
    <w:rsid w:val="00D1084A"/>
    <w:rsid w:val="00DB362B"/>
    <w:rsid w:val="00DD089B"/>
    <w:rsid w:val="00EE2F4F"/>
    <w:rsid w:val="00F21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0648906"/>
  <w15:chartTrackingRefBased/>
  <w15:docId w15:val="{282981CA-A544-9646-B8D5-24259FFB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n-US" w:eastAsia="ja-JP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ripJournalTable">
    <w:name w:val="Trip Journal Table"/>
    <w:basedOn w:val="TableNormal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FooterChar">
    <w:name w:val="Footer Char"/>
    <w:basedOn w:val="DefaultParagraphFont"/>
    <w:link w:val="Footer"/>
    <w:uiPriority w:val="99"/>
    <w:rPr>
      <w:color w:val="96858A" w:themeColor="text2" w:themeTint="99"/>
      <w:sz w:val="4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Date">
    <w:name w:val="Date"/>
    <w:basedOn w:val="Normal"/>
    <w:next w:val="Heading1"/>
    <w:link w:val="DateChar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DateChar">
    <w:name w:val="Date Char"/>
    <w:basedOn w:val="DefaultParagraphFont"/>
    <w:link w:val="Date"/>
    <w:uiPriority w:val="3"/>
    <w:rPr>
      <w:b/>
      <w:caps/>
      <w:sz w:val="34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Subtitle">
    <w:name w:val="Subtitle"/>
    <w:basedOn w:val="Normal"/>
    <w:next w:val="Date"/>
    <w:link w:val="SubtitleChar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Heading1Char">
    <w:name w:val="Heading 1 Char"/>
    <w:basedOn w:val="DefaultParagraphFont"/>
    <w:link w:val="Heading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Quote">
    <w:name w:val="Quote"/>
    <w:basedOn w:val="Normal"/>
    <w:next w:val="Normal"/>
    <w:link w:val="QuoteChar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QuoteChar">
    <w:name w:val="Quote Char"/>
    <w:basedOn w:val="DefaultParagraphFont"/>
    <w:link w:val="Quote"/>
    <w:uiPriority w:val="37"/>
    <w:semiHidden/>
    <w:rPr>
      <w:iCs/>
      <w:sz w:val="4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Cs/>
      <w:color w:val="33B7D3" w:themeColor="accent1"/>
      <w:sz w:val="40"/>
    </w:rPr>
  </w:style>
  <w:style w:type="paragraph" w:styleId="ListParagraph">
    <w:name w:val="List Paragraph"/>
    <w:basedOn w:val="Normal"/>
    <w:uiPriority w:val="34"/>
    <w:semiHidden/>
    <w:unhideWhenUsed/>
    <w:qFormat/>
    <w:pPr>
      <w:ind w:left="720"/>
      <w:contextualSpacing/>
    </w:pPr>
  </w:style>
  <w:style w:type="character" w:styleId="BookTitle">
    <w:name w:val="Book Title"/>
    <w:basedOn w:val="DefaultParagraphFont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Caption">
    <w:name w:val="caption"/>
    <w:basedOn w:val="Normal"/>
    <w:next w:val="Normal"/>
    <w:uiPriority w:val="9"/>
    <w:unhideWhenUsed/>
    <w:qFormat/>
    <w:pPr>
      <w:spacing w:after="200" w:line="240" w:lineRule="auto"/>
    </w:pPr>
    <w:rPr>
      <w:iCs/>
      <w:sz w:val="20"/>
      <w:szCs w:val="18"/>
    </w:rPr>
  </w:style>
  <w:style w:type="character" w:styleId="IntenseEmphasis">
    <w:name w:val="Intense Emphasis"/>
    <w:basedOn w:val="DefaultParagraphFont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Emphasis">
    <w:name w:val="Emphasis"/>
    <w:basedOn w:val="DefaultParagraphFont"/>
    <w:uiPriority w:val="20"/>
    <w:semiHidden/>
    <w:unhideWhenUsed/>
    <w:qFormat/>
    <w:rPr>
      <w:i w:val="0"/>
      <w:iCs/>
      <w:color w:val="33B7D3" w:themeColor="accent1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483E41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483E41" w:themeColor="tex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SubtleEmphasis">
    <w:name w:val="Subtle Emphasis"/>
    <w:basedOn w:val="DefaultParagraphFont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Header">
    <w:name w:val="header"/>
    <w:basedOn w:val="Normal"/>
    <w:link w:val="HeaderChar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customStyle="1" w:styleId="font7">
    <w:name w:val="font_7"/>
    <w:basedOn w:val="Normal"/>
    <w:rsid w:val="00CE6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en-TZ" w:eastAsia="en-GB"/>
    </w:rPr>
  </w:style>
  <w:style w:type="character" w:customStyle="1" w:styleId="wixguard">
    <w:name w:val="wixguard"/>
    <w:basedOn w:val="DefaultParagraphFont"/>
    <w:rsid w:val="00CE6D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410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6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r.annechristinaachterbergboness/Library/Containers/com.microsoft.Word/Data/Library/Application%20Support/Microsoft/Office/16.0/DTS/en-GB%7b6D811012-2D17-FC4E-AA71-02D2BAD7BA9D%7d/%7b7F54339D-25EE-1D44-9696-B0AEA410AAEA%7dtf10002070.dotx" TargetMode="External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{7F54339D-25EE-1D44-9696-B0AEA410AAEA}tf10002070.dotx</Template>
  <TotalTime>4</TotalTime>
  <Pages>9</Pages>
  <Words>570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cp:lastPrinted>2021-01-31T04:43:00Z</cp:lastPrinted>
  <dcterms:created xsi:type="dcterms:W3CDTF">2021-01-31T04:43:00Z</dcterms:created>
  <dcterms:modified xsi:type="dcterms:W3CDTF">2021-01-31T04:44:00Z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TF10002003</vt:lpwstr>
  </property>
</Properties>
</file>